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C82A6" w14:textId="77777777" w:rsidR="00A87211" w:rsidRPr="006B5521" w:rsidRDefault="00DD2275" w:rsidP="00A87211">
      <w:r w:rsidRPr="006B5521">
        <w:t>Date: Dec</w:t>
      </w:r>
      <w:r w:rsidR="00A87211" w:rsidRPr="006B5521">
        <w:t>ember</w:t>
      </w:r>
      <w:r w:rsidR="0088670F" w:rsidRPr="006B5521">
        <w:t xml:space="preserve"> </w:t>
      </w:r>
      <w:r w:rsidR="00256AD3">
        <w:t>10</w:t>
      </w:r>
      <w:r w:rsidR="00A87211" w:rsidRPr="006B5521">
        <w:t>, 2018</w:t>
      </w:r>
    </w:p>
    <w:p w14:paraId="717D0E71" w14:textId="77777777" w:rsidR="00A87211" w:rsidRPr="006B5521" w:rsidRDefault="00A87211" w:rsidP="00A87211"/>
    <w:p w14:paraId="659FF3B8" w14:textId="77777777" w:rsidR="00A87211" w:rsidRPr="006B5521" w:rsidRDefault="00510B7B" w:rsidP="00A87211">
      <w:pPr>
        <w:rPr>
          <w:b/>
        </w:rPr>
      </w:pPr>
      <w:r w:rsidRPr="006B5521">
        <w:t>Subject:</w:t>
      </w:r>
      <w:r w:rsidR="00256AD3">
        <w:t xml:space="preserve"> </w:t>
      </w:r>
      <w:r w:rsidRPr="006B5521">
        <w:t>ISLM A</w:t>
      </w:r>
      <w:r w:rsidR="00A87211" w:rsidRPr="006B5521">
        <w:t>ctivities</w:t>
      </w:r>
    </w:p>
    <w:p w14:paraId="4455BE9F" w14:textId="77777777" w:rsidR="00A87211" w:rsidRPr="006B5521" w:rsidRDefault="00A87211" w:rsidP="00A87211">
      <w:pPr>
        <w:spacing w:before="100" w:beforeAutospacing="1" w:after="100" w:afterAutospacing="1"/>
      </w:pPr>
      <w:r w:rsidRPr="006B5521">
        <w:t>Country: Pakistan</w:t>
      </w:r>
    </w:p>
    <w:p w14:paraId="287EBF5E" w14:textId="77777777" w:rsidR="00A87211" w:rsidRPr="006B5521" w:rsidRDefault="00224904" w:rsidP="00A87211">
      <w:pPr>
        <w:spacing w:before="100" w:beforeAutospacing="1" w:after="100" w:afterAutospacing="1"/>
      </w:pPr>
      <w:r w:rsidRPr="006B5521">
        <w:t>Name: M</w:t>
      </w:r>
      <w:r w:rsidR="00A87211" w:rsidRPr="006B5521">
        <w:t xml:space="preserve">s. Farhat </w:t>
      </w:r>
      <w:proofErr w:type="spellStart"/>
      <w:r w:rsidR="00A87211" w:rsidRPr="006B5521">
        <w:t>Jabeen</w:t>
      </w:r>
      <w:proofErr w:type="spellEnd"/>
    </w:p>
    <w:p w14:paraId="21803851" w14:textId="77777777" w:rsidR="00A87211" w:rsidRPr="006B5521" w:rsidRDefault="00A87211" w:rsidP="00A87211">
      <w:pPr>
        <w:spacing w:before="100" w:beforeAutospacing="1" w:after="100" w:afterAutospacing="1"/>
      </w:pPr>
      <w:r w:rsidRPr="006B5521">
        <w:t>Title of your Position: HHS Head Librarian</w:t>
      </w:r>
    </w:p>
    <w:p w14:paraId="4EFD339F" w14:textId="77777777" w:rsidR="0088670F" w:rsidRPr="006B5521" w:rsidRDefault="0002464C" w:rsidP="00A87211">
      <w:pPr>
        <w:spacing w:before="100" w:beforeAutospacing="1" w:after="100" w:afterAutospacing="1"/>
      </w:pPr>
      <w:r w:rsidRPr="006B5521">
        <w:t>School</w:t>
      </w:r>
      <w:r w:rsidR="00CF20CF" w:rsidRPr="006B5521">
        <w:t>: Happy Home School-Karachi</w:t>
      </w:r>
      <w:r w:rsidR="00A87211" w:rsidRPr="006B5521">
        <w:t xml:space="preserve"> </w:t>
      </w:r>
    </w:p>
    <w:p w14:paraId="62B23D71" w14:textId="77777777" w:rsidR="00A87211" w:rsidRPr="006B5521" w:rsidRDefault="00A87211" w:rsidP="00A87211">
      <w:pPr>
        <w:spacing w:before="100" w:beforeAutospacing="1" w:after="100" w:afterAutospacing="1"/>
      </w:pPr>
      <w:r w:rsidRPr="006B5521">
        <w:rPr>
          <w:b/>
        </w:rPr>
        <w:t xml:space="preserve">Subject:  </w:t>
      </w:r>
      <w:r w:rsidRPr="006B5521">
        <w:rPr>
          <w:b/>
          <w:u w:val="single"/>
        </w:rPr>
        <w:t>HHS International School library Month Celebrations 2018</w:t>
      </w:r>
    </w:p>
    <w:p w14:paraId="6AEBFA5B" w14:textId="77777777" w:rsidR="008F27E6" w:rsidRPr="006B5521" w:rsidRDefault="008F27E6" w:rsidP="00224904">
      <w:pPr>
        <w:spacing w:before="100" w:beforeAutospacing="1" w:after="100" w:afterAutospacing="1"/>
        <w:rPr>
          <w:b/>
        </w:rPr>
      </w:pPr>
      <w:r w:rsidRPr="006B5521">
        <w:rPr>
          <w:shd w:val="clear" w:color="auto" w:fill="FFFFFF"/>
        </w:rPr>
        <w:t>The main</w:t>
      </w:r>
      <w:r w:rsidR="00510B7B" w:rsidRPr="006B5521">
        <w:rPr>
          <w:shd w:val="clear" w:color="auto" w:fill="FFFFFF"/>
        </w:rPr>
        <w:t xml:space="preserve"> objective of this enterprise was</w:t>
      </w:r>
      <w:r w:rsidRPr="006B5521">
        <w:rPr>
          <w:shd w:val="clear" w:color="auto" w:fill="FFFFFF"/>
        </w:rPr>
        <w:t xml:space="preserve"> to attract students’ attention to the library and to inculcate</w:t>
      </w:r>
      <w:r w:rsidR="00510B7B" w:rsidRPr="006B5521">
        <w:rPr>
          <w:shd w:val="clear" w:color="auto" w:fill="FFFFFF"/>
        </w:rPr>
        <w:t xml:space="preserve"> the</w:t>
      </w:r>
      <w:r w:rsidRPr="006B5521">
        <w:rPr>
          <w:shd w:val="clear" w:color="auto" w:fill="FFFFFF"/>
        </w:rPr>
        <w:t xml:space="preserve"> habit of </w:t>
      </w:r>
      <w:r w:rsidRPr="006B5521">
        <w:rPr>
          <w:u w:val="single"/>
          <w:shd w:val="clear" w:color="auto" w:fill="FFFFFF"/>
        </w:rPr>
        <w:t>Reading</w:t>
      </w:r>
      <w:r w:rsidRPr="006B5521">
        <w:rPr>
          <w:b/>
          <w:u w:val="single"/>
          <w:shd w:val="clear" w:color="auto" w:fill="FFFFFF"/>
        </w:rPr>
        <w:t>.</w:t>
      </w:r>
      <w:r w:rsidRPr="006B5521">
        <w:t xml:space="preserve"> The International School Library Month was</w:t>
      </w:r>
      <w:r w:rsidRPr="006B5521">
        <w:rPr>
          <w:shd w:val="clear" w:color="auto" w:fill="FFFFFF"/>
        </w:rPr>
        <w:t xml:space="preserve"> enthusiastically</w:t>
      </w:r>
      <w:r w:rsidRPr="006B5521">
        <w:t xml:space="preserve"> celebrated at our school. Following activities were conducted:</w:t>
      </w:r>
    </w:p>
    <w:p w14:paraId="79F05AE2" w14:textId="77777777" w:rsidR="008F27E6" w:rsidRPr="006B5521" w:rsidRDefault="008F27E6" w:rsidP="008F27E6">
      <w:pPr>
        <w:pStyle w:val="ListParagraph"/>
        <w:numPr>
          <w:ilvl w:val="0"/>
          <w:numId w:val="4"/>
        </w:numPr>
        <w:spacing w:before="100" w:beforeAutospacing="1"/>
        <w:rPr>
          <w:rFonts w:ascii="Times New Roman" w:hAnsi="Times New Roman"/>
          <w:sz w:val="24"/>
          <w:szCs w:val="24"/>
        </w:rPr>
      </w:pPr>
      <w:r w:rsidRPr="006B5521">
        <w:rPr>
          <w:rStyle w:val="yiv0657921107"/>
          <w:rFonts w:ascii="Times New Roman" w:hAnsi="Times New Roman"/>
          <w:b/>
          <w:bCs/>
          <w:sz w:val="24"/>
          <w:szCs w:val="24"/>
        </w:rPr>
        <w:t>HHS Bookmark Exchange Project Pakistan: Theme</w:t>
      </w:r>
      <w:r w:rsidRPr="006B5521">
        <w:rPr>
          <w:rFonts w:ascii="Times New Roman" w:hAnsi="Times New Roman"/>
          <w:sz w:val="24"/>
          <w:szCs w:val="24"/>
        </w:rPr>
        <w:t xml:space="preserve">: </w:t>
      </w:r>
      <w:r w:rsidRPr="006B5521">
        <w:rPr>
          <w:rFonts w:ascii="Times New Roman" w:hAnsi="Times New Roman"/>
          <w:b/>
          <w:sz w:val="24"/>
          <w:szCs w:val="24"/>
        </w:rPr>
        <w:t>Readers are Leaders</w:t>
      </w:r>
    </w:p>
    <w:p w14:paraId="14DB8A9D" w14:textId="77777777" w:rsidR="008F27E6" w:rsidRPr="006B5521" w:rsidRDefault="008F27E6" w:rsidP="008F27E6">
      <w:pPr>
        <w:spacing w:before="100" w:beforeAutospacing="1"/>
      </w:pPr>
      <w:r w:rsidRPr="006B5521">
        <w:rPr>
          <w:shd w:val="clear" w:color="auto" w:fill="FFFFFF"/>
        </w:rPr>
        <w:t xml:space="preserve">The </w:t>
      </w:r>
      <w:r w:rsidRPr="006B5521">
        <w:rPr>
          <w:b/>
          <w:shd w:val="clear" w:color="auto" w:fill="FFFFFF"/>
        </w:rPr>
        <w:t xml:space="preserve">Bookmark Exchange Project </w:t>
      </w:r>
      <w:r w:rsidR="00CF20CF" w:rsidRPr="006B5521">
        <w:rPr>
          <w:shd w:val="clear" w:color="auto" w:fill="FFFFFF"/>
        </w:rPr>
        <w:t xml:space="preserve">is a fun way of sharing, encouraging </w:t>
      </w:r>
      <w:r w:rsidRPr="006B5521">
        <w:rPr>
          <w:shd w:val="clear" w:color="auto" w:fill="FFFFFF"/>
        </w:rPr>
        <w:t>creativity</w:t>
      </w:r>
      <w:r w:rsidR="00CF20CF" w:rsidRPr="006B5521">
        <w:rPr>
          <w:shd w:val="clear" w:color="auto" w:fill="FFFFFF"/>
        </w:rPr>
        <w:t xml:space="preserve"> </w:t>
      </w:r>
      <w:r w:rsidRPr="006B5521">
        <w:rPr>
          <w:shd w:val="clear" w:color="auto" w:fill="FFFFFF"/>
        </w:rPr>
        <w:t xml:space="preserve">and </w:t>
      </w:r>
      <w:r w:rsidR="00510B7B" w:rsidRPr="006B5521">
        <w:rPr>
          <w:shd w:val="clear" w:color="auto" w:fill="FFFFFF"/>
        </w:rPr>
        <w:t xml:space="preserve">of </w:t>
      </w:r>
      <w:r w:rsidRPr="006B5521">
        <w:rPr>
          <w:shd w:val="clear" w:color="auto" w:fill="FFFFFF"/>
        </w:rPr>
        <w:t xml:space="preserve">making new friends through school libraries. </w:t>
      </w:r>
      <w:r w:rsidRPr="006B5521">
        <w:t>This year a record number of schools participated in the HHS Bookmark Exchange Proj</w:t>
      </w:r>
      <w:r w:rsidR="00256AD3">
        <w:t>ect from all over the Pakistan.</w:t>
      </w:r>
      <w:r w:rsidR="00256AD3" w:rsidRPr="006B5521">
        <w:t xml:space="preserve"> Students</w:t>
      </w:r>
      <w:r w:rsidRPr="006B5521">
        <w:t xml:space="preserve"> </w:t>
      </w:r>
      <w:r w:rsidR="00CF20CF" w:rsidRPr="006B5521">
        <w:t>thoroughly enjoyed making and exchanging b</w:t>
      </w:r>
      <w:r w:rsidRPr="006B5521">
        <w:t>ookmarks.</w:t>
      </w:r>
    </w:p>
    <w:p w14:paraId="45615BE9" w14:textId="77777777" w:rsidR="008F27E6" w:rsidRPr="006B5521" w:rsidRDefault="008F27E6" w:rsidP="008F27E6">
      <w:pPr>
        <w:pStyle w:val="ListParagraph"/>
        <w:numPr>
          <w:ilvl w:val="0"/>
          <w:numId w:val="4"/>
        </w:numPr>
        <w:spacing w:before="100" w:beforeAutospacing="1"/>
        <w:rPr>
          <w:rFonts w:ascii="Times New Roman" w:hAnsi="Times New Roman"/>
          <w:b/>
          <w:sz w:val="24"/>
          <w:szCs w:val="24"/>
        </w:rPr>
      </w:pPr>
      <w:r w:rsidRPr="006B5521">
        <w:rPr>
          <w:rFonts w:ascii="Times New Roman" w:hAnsi="Times New Roman"/>
          <w:b/>
          <w:sz w:val="24"/>
          <w:szCs w:val="24"/>
        </w:rPr>
        <w:t>Sharing Session</w:t>
      </w:r>
      <w:r w:rsidRPr="006B5521">
        <w:rPr>
          <w:rFonts w:ascii="Times New Roman" w:hAnsi="Times New Roman"/>
          <w:sz w:val="24"/>
          <w:szCs w:val="24"/>
        </w:rPr>
        <w:t xml:space="preserve"> was also held for the participating schools</w:t>
      </w:r>
      <w:r w:rsidR="00CF20CF" w:rsidRPr="006B5521">
        <w:rPr>
          <w:rFonts w:ascii="Times New Roman" w:hAnsi="Times New Roman"/>
          <w:sz w:val="24"/>
          <w:szCs w:val="24"/>
        </w:rPr>
        <w:t xml:space="preserve"> of the </w:t>
      </w:r>
      <w:r w:rsidR="00CF20CF" w:rsidRPr="006B5521">
        <w:rPr>
          <w:rFonts w:ascii="Times New Roman" w:hAnsi="Times New Roman"/>
          <w:b/>
          <w:sz w:val="24"/>
          <w:szCs w:val="24"/>
        </w:rPr>
        <w:t>Bookmark Exchange Project</w:t>
      </w:r>
      <w:r w:rsidRPr="006B5521">
        <w:rPr>
          <w:rFonts w:ascii="Times New Roman" w:hAnsi="Times New Roman"/>
          <w:sz w:val="24"/>
          <w:szCs w:val="24"/>
        </w:rPr>
        <w:t xml:space="preserve">. Hands on activities for </w:t>
      </w:r>
      <w:r w:rsidR="00DD1E10" w:rsidRPr="006B5521">
        <w:rPr>
          <w:rFonts w:ascii="Times New Roman" w:hAnsi="Times New Roman"/>
          <w:sz w:val="24"/>
          <w:szCs w:val="24"/>
        </w:rPr>
        <w:t>art teachers and librarian</w:t>
      </w:r>
      <w:r w:rsidR="00DB186F" w:rsidRPr="006B5521">
        <w:rPr>
          <w:rFonts w:ascii="Times New Roman" w:hAnsi="Times New Roman"/>
          <w:sz w:val="24"/>
          <w:szCs w:val="24"/>
        </w:rPr>
        <w:t xml:space="preserve"> </w:t>
      </w:r>
      <w:r w:rsidRPr="006B5521">
        <w:rPr>
          <w:rFonts w:ascii="Times New Roman" w:hAnsi="Times New Roman"/>
          <w:sz w:val="24"/>
          <w:szCs w:val="24"/>
        </w:rPr>
        <w:t>and</w:t>
      </w:r>
      <w:r w:rsidR="00510B7B" w:rsidRPr="006B5521">
        <w:rPr>
          <w:rFonts w:ascii="Times New Roman" w:hAnsi="Times New Roman"/>
          <w:sz w:val="24"/>
          <w:szCs w:val="24"/>
        </w:rPr>
        <w:t xml:space="preserve"> an</w:t>
      </w:r>
      <w:r w:rsidRPr="006B5521">
        <w:rPr>
          <w:rFonts w:ascii="Times New Roman" w:hAnsi="Times New Roman"/>
          <w:sz w:val="24"/>
          <w:szCs w:val="24"/>
        </w:rPr>
        <w:t xml:space="preserve"> Art Competition for the Students were the part</w:t>
      </w:r>
      <w:r w:rsidR="00DB186F" w:rsidRPr="006B5521">
        <w:rPr>
          <w:rFonts w:ascii="Times New Roman" w:hAnsi="Times New Roman"/>
          <w:sz w:val="24"/>
          <w:szCs w:val="24"/>
        </w:rPr>
        <w:t>s</w:t>
      </w:r>
      <w:r w:rsidRPr="006B5521">
        <w:rPr>
          <w:rFonts w:ascii="Times New Roman" w:hAnsi="Times New Roman"/>
          <w:sz w:val="24"/>
          <w:szCs w:val="24"/>
        </w:rPr>
        <w:t xml:space="preserve"> of the sharing session. Certificates, award cups and shields were awarded to the students.</w:t>
      </w:r>
    </w:p>
    <w:p w14:paraId="430FE04C" w14:textId="77777777" w:rsidR="008F27E6" w:rsidRPr="006B5521" w:rsidRDefault="00CF20CF" w:rsidP="008F27E6">
      <w:pPr>
        <w:pStyle w:val="ListParagraph"/>
        <w:numPr>
          <w:ilvl w:val="0"/>
          <w:numId w:val="4"/>
        </w:numPr>
        <w:spacing w:before="100" w:beforeAutospacing="1"/>
        <w:rPr>
          <w:rFonts w:ascii="Times New Roman" w:hAnsi="Times New Roman"/>
          <w:b/>
          <w:sz w:val="24"/>
          <w:szCs w:val="24"/>
        </w:rPr>
      </w:pPr>
      <w:r w:rsidRPr="006B5521">
        <w:rPr>
          <w:rFonts w:ascii="Times New Roman" w:hAnsi="Times New Roman"/>
          <w:b/>
          <w:sz w:val="24"/>
          <w:szCs w:val="24"/>
        </w:rPr>
        <w:t>Inter S</w:t>
      </w:r>
      <w:r w:rsidR="00510B7B" w:rsidRPr="006B5521">
        <w:rPr>
          <w:rFonts w:ascii="Times New Roman" w:hAnsi="Times New Roman"/>
          <w:b/>
          <w:sz w:val="24"/>
          <w:szCs w:val="24"/>
        </w:rPr>
        <w:t>chool R</w:t>
      </w:r>
      <w:r w:rsidR="008F27E6" w:rsidRPr="006B5521">
        <w:rPr>
          <w:rFonts w:ascii="Times New Roman" w:hAnsi="Times New Roman"/>
          <w:b/>
          <w:sz w:val="24"/>
          <w:szCs w:val="24"/>
        </w:rPr>
        <w:t xml:space="preserve">eading Contest </w:t>
      </w:r>
    </w:p>
    <w:p w14:paraId="531C979A" w14:textId="77777777" w:rsidR="008F27E6" w:rsidRPr="006B5521" w:rsidRDefault="00CF20CF" w:rsidP="008F27E6">
      <w:pPr>
        <w:pStyle w:val="NormalWeb"/>
        <w:tabs>
          <w:tab w:val="left" w:pos="3137"/>
        </w:tabs>
        <w:spacing w:before="0" w:beforeAutospacing="0"/>
      </w:pPr>
      <w:r w:rsidRPr="006B5521">
        <w:t xml:space="preserve">As </w:t>
      </w:r>
      <w:r w:rsidR="008F27E6" w:rsidRPr="006B5521">
        <w:t xml:space="preserve">part of the ISLM Celebrations </w:t>
      </w:r>
      <w:r w:rsidRPr="006B5521">
        <w:t xml:space="preserve">the </w:t>
      </w:r>
      <w:r w:rsidR="008F27E6" w:rsidRPr="006B5521">
        <w:t xml:space="preserve">Happy Home School organized an </w:t>
      </w:r>
      <w:r w:rsidR="008F27E6" w:rsidRPr="006B5521">
        <w:rPr>
          <w:b/>
        </w:rPr>
        <w:t>“Inter School Reading Contest”</w:t>
      </w:r>
      <w:r w:rsidR="008F27E6" w:rsidRPr="006B5521">
        <w:t xml:space="preserve"> on the topic</w:t>
      </w:r>
      <w:r w:rsidR="008F27E6" w:rsidRPr="006B5521">
        <w:rPr>
          <w:b/>
        </w:rPr>
        <w:t xml:space="preserve"> “</w:t>
      </w:r>
      <w:proofErr w:type="spellStart"/>
      <w:r w:rsidR="00510B7B" w:rsidRPr="006B5521">
        <w:t>Ibne</w:t>
      </w:r>
      <w:proofErr w:type="spellEnd"/>
      <w:r w:rsidR="00510B7B" w:rsidRPr="006B5521">
        <w:t xml:space="preserve"> </w:t>
      </w:r>
      <w:proofErr w:type="spellStart"/>
      <w:r w:rsidR="00510B7B" w:rsidRPr="006B5521">
        <w:t>Insha</w:t>
      </w:r>
      <w:proofErr w:type="spellEnd"/>
      <w:r w:rsidR="00510B7B" w:rsidRPr="006B5521">
        <w:t xml:space="preserve"> kay </w:t>
      </w:r>
      <w:proofErr w:type="spellStart"/>
      <w:r w:rsidR="00510B7B" w:rsidRPr="006B5521">
        <w:t>Safarnamay</w:t>
      </w:r>
      <w:proofErr w:type="spellEnd"/>
      <w:r w:rsidRPr="006B5521">
        <w:t xml:space="preserve"> </w:t>
      </w:r>
      <w:r w:rsidR="008F27E6" w:rsidRPr="006B5521">
        <w:t>(Travelogue</w:t>
      </w:r>
      <w:r w:rsidR="00510B7B" w:rsidRPr="006B5521">
        <w:t xml:space="preserve"> of a famous Urdu Writer</w:t>
      </w:r>
      <w:r w:rsidR="008F27E6" w:rsidRPr="006B5521">
        <w:t xml:space="preserve">). </w:t>
      </w:r>
      <w:r w:rsidR="00813D69" w:rsidRPr="006B5521">
        <w:t>Students</w:t>
      </w:r>
      <w:r w:rsidR="008F27E6" w:rsidRPr="006B5521">
        <w:t xml:space="preserve"> of Class VIII</w:t>
      </w:r>
      <w:r w:rsidR="00510B7B" w:rsidRPr="006B5521">
        <w:t xml:space="preserve"> of various schools of Karachi </w:t>
      </w:r>
      <w:r w:rsidR="008F27E6" w:rsidRPr="006B5521">
        <w:t>participated in this competition</w:t>
      </w:r>
      <w:r w:rsidR="00813D69" w:rsidRPr="006B5521">
        <w:t>.</w:t>
      </w:r>
      <w:r w:rsidRPr="006B5521">
        <w:t xml:space="preserve"> </w:t>
      </w:r>
      <w:r w:rsidR="006D31C9" w:rsidRPr="006B5521">
        <w:t>Certificates</w:t>
      </w:r>
      <w:r w:rsidR="00813D69" w:rsidRPr="006B5521">
        <w:t xml:space="preserve"> and shields were awarded to the</w:t>
      </w:r>
      <w:r w:rsidRPr="006B5521">
        <w:t xml:space="preserve"> winning</w:t>
      </w:r>
      <w:r w:rsidR="00813D69" w:rsidRPr="006B5521">
        <w:t xml:space="preserve"> students.</w:t>
      </w:r>
    </w:p>
    <w:p w14:paraId="0AF0E08A" w14:textId="77777777" w:rsidR="008922E7" w:rsidRPr="006B5521" w:rsidRDefault="008F27E6" w:rsidP="008922E7">
      <w:pPr>
        <w:pStyle w:val="NormalWeb"/>
        <w:numPr>
          <w:ilvl w:val="0"/>
          <w:numId w:val="4"/>
        </w:numPr>
      </w:pPr>
      <w:r w:rsidRPr="006B5521">
        <w:rPr>
          <w:b/>
        </w:rPr>
        <w:t>Storytelling Sessions:</w:t>
      </w:r>
      <w:r w:rsidRPr="006B5521">
        <w:t xml:space="preserve"> Parents of Primary Section </w:t>
      </w:r>
      <w:r w:rsidR="00CF20CF" w:rsidRPr="006B5521">
        <w:t xml:space="preserve">took </w:t>
      </w:r>
      <w:r w:rsidRPr="006B5521">
        <w:t xml:space="preserve">keen interest in this activity. They </w:t>
      </w:r>
      <w:r w:rsidR="00CF20CF" w:rsidRPr="006B5521">
        <w:t xml:space="preserve">came </w:t>
      </w:r>
      <w:r w:rsidRPr="006B5521">
        <w:rPr>
          <w:shd w:val="clear" w:color="auto" w:fill="FFFFFF"/>
        </w:rPr>
        <w:t>enthusiastically</w:t>
      </w:r>
      <w:r w:rsidRPr="006B5521">
        <w:t xml:space="preserve"> to tell the stories</w:t>
      </w:r>
      <w:r w:rsidR="00510B7B" w:rsidRPr="006B5521">
        <w:t xml:space="preserve"> to the students</w:t>
      </w:r>
      <w:r w:rsidRPr="006B5521">
        <w:t xml:space="preserve"> during the</w:t>
      </w:r>
      <w:r w:rsidR="00510B7B" w:rsidRPr="006B5521">
        <w:t>ir</w:t>
      </w:r>
      <w:r w:rsidRPr="006B5521">
        <w:t xml:space="preserve"> library periods.</w:t>
      </w:r>
    </w:p>
    <w:p w14:paraId="55E2CFB2" w14:textId="77777777" w:rsidR="008F27E6" w:rsidRPr="006B5521" w:rsidRDefault="00510B7B" w:rsidP="008F27E6">
      <w:pPr>
        <w:pStyle w:val="NormalWeb"/>
        <w:numPr>
          <w:ilvl w:val="0"/>
          <w:numId w:val="4"/>
        </w:numPr>
        <w:tabs>
          <w:tab w:val="left" w:pos="3137"/>
        </w:tabs>
        <w:spacing w:before="0" w:beforeAutospacing="0"/>
        <w:rPr>
          <w:b/>
        </w:rPr>
      </w:pPr>
      <w:r w:rsidRPr="006B5521">
        <w:rPr>
          <w:b/>
        </w:rPr>
        <w:t>Library Periods A</w:t>
      </w:r>
      <w:r w:rsidR="008F27E6" w:rsidRPr="006B5521">
        <w:rPr>
          <w:b/>
        </w:rPr>
        <w:t>ctivities</w:t>
      </w:r>
    </w:p>
    <w:p w14:paraId="7946B707" w14:textId="77777777" w:rsidR="00510B7B" w:rsidRPr="006B5521" w:rsidRDefault="00510B7B" w:rsidP="008F27E6">
      <w:pPr>
        <w:pStyle w:val="NormalWeb"/>
        <w:shd w:val="clear" w:color="auto" w:fill="FFFFFF"/>
        <w:spacing w:before="0" w:beforeAutospacing="0" w:after="120" w:afterAutospacing="0"/>
        <w:jc w:val="both"/>
        <w:textAlignment w:val="baseline"/>
      </w:pPr>
      <w:r w:rsidRPr="006B5521">
        <w:lastRenderedPageBreak/>
        <w:t>To make Library P</w:t>
      </w:r>
      <w:r w:rsidR="008F27E6" w:rsidRPr="006B5521">
        <w:t xml:space="preserve">eriods more interesting </w:t>
      </w:r>
      <w:r w:rsidRPr="006B5521">
        <w:t>and informative we</w:t>
      </w:r>
      <w:r w:rsidR="008F27E6" w:rsidRPr="006B5521">
        <w:t xml:space="preserve"> involved students in different activities such as World of Words</w:t>
      </w:r>
      <w:r w:rsidR="008F27E6" w:rsidRPr="006B5521">
        <w:rPr>
          <w:rStyle w:val="yiv0657921107"/>
        </w:rPr>
        <w:t>, Vocabulary Game</w:t>
      </w:r>
      <w:r w:rsidR="008F27E6" w:rsidRPr="006B5521">
        <w:rPr>
          <w:shd w:val="clear" w:color="auto" w:fill="FFFFFF"/>
        </w:rPr>
        <w:t xml:space="preserve">, Story </w:t>
      </w:r>
      <w:r w:rsidR="008F27E6" w:rsidRPr="006B5521">
        <w:t>Talk</w:t>
      </w:r>
      <w:r w:rsidR="008F27E6" w:rsidRPr="006B5521">
        <w:rPr>
          <w:shd w:val="clear" w:color="auto" w:fill="FFFFFF"/>
        </w:rPr>
        <w:t>,</w:t>
      </w:r>
      <w:r w:rsidR="008F27E6" w:rsidRPr="006B5521">
        <w:t xml:space="preserve"> Create Invitation Cards,</w:t>
      </w:r>
      <w:r w:rsidR="007F3BA3" w:rsidRPr="006B5521">
        <w:t xml:space="preserve"> </w:t>
      </w:r>
      <w:proofErr w:type="spellStart"/>
      <w:r w:rsidR="008F27E6" w:rsidRPr="006B5521">
        <w:rPr>
          <w:rStyle w:val="yiv0657921107"/>
        </w:rPr>
        <w:t>Favourite</w:t>
      </w:r>
      <w:proofErr w:type="spellEnd"/>
      <w:r w:rsidR="008F27E6" w:rsidRPr="006B5521">
        <w:rPr>
          <w:rStyle w:val="yiv0657921107"/>
        </w:rPr>
        <w:t xml:space="preserve"> Story Books </w:t>
      </w:r>
      <w:r w:rsidRPr="006B5521">
        <w:rPr>
          <w:rStyle w:val="yiv0657921107"/>
        </w:rPr>
        <w:t>and their Characters (Draw and D</w:t>
      </w:r>
      <w:r w:rsidR="008F27E6" w:rsidRPr="006B5521">
        <w:rPr>
          <w:rStyle w:val="yiv0657921107"/>
        </w:rPr>
        <w:t>escribe)</w:t>
      </w:r>
      <w:r w:rsidR="008F27E6" w:rsidRPr="006B5521">
        <w:rPr>
          <w:rStyle w:val="yiv0657921107"/>
          <w:shd w:val="clear" w:color="auto" w:fill="FFFFFF"/>
        </w:rPr>
        <w:t>,</w:t>
      </w:r>
      <w:proofErr w:type="spellStart"/>
      <w:r w:rsidRPr="006B5521">
        <w:rPr>
          <w:rStyle w:val="yiv0657921107"/>
        </w:rPr>
        <w:t>Ek</w:t>
      </w:r>
      <w:proofErr w:type="spellEnd"/>
      <w:r w:rsidRPr="006B5521">
        <w:rPr>
          <w:rStyle w:val="yiv0657921107"/>
        </w:rPr>
        <w:t xml:space="preserve"> din </w:t>
      </w:r>
      <w:proofErr w:type="spellStart"/>
      <w:r w:rsidRPr="006B5521">
        <w:rPr>
          <w:rStyle w:val="yiv0657921107"/>
        </w:rPr>
        <w:t>Ibne</w:t>
      </w:r>
      <w:proofErr w:type="spellEnd"/>
      <w:r w:rsidRPr="006B5521">
        <w:rPr>
          <w:rStyle w:val="yiv0657921107"/>
        </w:rPr>
        <w:t xml:space="preserve"> </w:t>
      </w:r>
      <w:proofErr w:type="spellStart"/>
      <w:r w:rsidRPr="006B5521">
        <w:rPr>
          <w:rStyle w:val="yiv0657921107"/>
        </w:rPr>
        <w:t>Insha</w:t>
      </w:r>
      <w:proofErr w:type="spellEnd"/>
      <w:r w:rsidRPr="006B5521">
        <w:rPr>
          <w:rStyle w:val="yiv0657921107"/>
        </w:rPr>
        <w:t xml:space="preserve"> </w:t>
      </w:r>
      <w:r w:rsidR="008F27E6" w:rsidRPr="006B5521">
        <w:rPr>
          <w:rStyle w:val="yiv0657921107"/>
        </w:rPr>
        <w:t>Kay Naam (</w:t>
      </w:r>
      <w:r w:rsidRPr="006B5521">
        <w:rPr>
          <w:rStyle w:val="yiv0657921107"/>
        </w:rPr>
        <w:t>Power Point Presentation ,S</w:t>
      </w:r>
      <w:r w:rsidR="008F27E6" w:rsidRPr="006B5521">
        <w:rPr>
          <w:rStyle w:val="yiv0657921107"/>
        </w:rPr>
        <w:t>ong</w:t>
      </w:r>
      <w:r w:rsidRPr="006B5521">
        <w:rPr>
          <w:rStyle w:val="yiv0657921107"/>
        </w:rPr>
        <w:t>s, Skits</w:t>
      </w:r>
      <w:r w:rsidR="008F27E6" w:rsidRPr="006B5521">
        <w:rPr>
          <w:rStyle w:val="yiv0657921107"/>
        </w:rPr>
        <w:t xml:space="preserve"> were presented by the students</w:t>
      </w:r>
      <w:r w:rsidRPr="006B5521">
        <w:rPr>
          <w:rStyle w:val="yiv0657921107"/>
        </w:rPr>
        <w:t xml:space="preserve"> to pay tribute to a famous Urdu Literary Figure </w:t>
      </w:r>
      <w:proofErr w:type="spellStart"/>
      <w:r w:rsidRPr="006B5521">
        <w:rPr>
          <w:rStyle w:val="yiv0657921107"/>
        </w:rPr>
        <w:t>Ibne</w:t>
      </w:r>
      <w:proofErr w:type="spellEnd"/>
      <w:r w:rsidRPr="006B5521">
        <w:rPr>
          <w:rStyle w:val="yiv0657921107"/>
        </w:rPr>
        <w:t xml:space="preserve"> </w:t>
      </w:r>
      <w:proofErr w:type="spellStart"/>
      <w:r w:rsidRPr="006B5521">
        <w:rPr>
          <w:rStyle w:val="yiv0657921107"/>
        </w:rPr>
        <w:t>Insha</w:t>
      </w:r>
      <w:proofErr w:type="spellEnd"/>
      <w:r w:rsidRPr="006B5521">
        <w:rPr>
          <w:rStyle w:val="yiv0657921107"/>
        </w:rPr>
        <w:t xml:space="preserve"> </w:t>
      </w:r>
      <w:r w:rsidR="00CF20CF" w:rsidRPr="006B5521">
        <w:rPr>
          <w:rStyle w:val="yiv0657921107"/>
        </w:rPr>
        <w:t>,</w:t>
      </w:r>
      <w:r w:rsidRPr="006B5521">
        <w:rPr>
          <w:rStyle w:val="yiv0657921107"/>
        </w:rPr>
        <w:t>as well as</w:t>
      </w:r>
      <w:r w:rsidR="00CF20CF" w:rsidRPr="006B5521">
        <w:rPr>
          <w:rStyle w:val="yiv0657921107"/>
        </w:rPr>
        <w:t xml:space="preserve"> an</w:t>
      </w:r>
      <w:r w:rsidRPr="006B5521">
        <w:rPr>
          <w:rStyle w:val="yiv0657921107"/>
        </w:rPr>
        <w:t xml:space="preserve"> </w:t>
      </w:r>
      <w:r w:rsidRPr="006B5521">
        <w:rPr>
          <w:shd w:val="clear" w:color="auto" w:fill="FFFFFF"/>
        </w:rPr>
        <w:t>interactive</w:t>
      </w:r>
      <w:r w:rsidR="008F27E6" w:rsidRPr="006B5521">
        <w:rPr>
          <w:b/>
          <w:shd w:val="clear" w:color="auto" w:fill="FFFFFF"/>
        </w:rPr>
        <w:t xml:space="preserve"> </w:t>
      </w:r>
      <w:r w:rsidR="00CF20CF" w:rsidRPr="006B5521">
        <w:rPr>
          <w:shd w:val="clear" w:color="auto" w:fill="FFFFFF"/>
        </w:rPr>
        <w:t>R</w:t>
      </w:r>
      <w:r w:rsidR="008F27E6" w:rsidRPr="006B5521">
        <w:rPr>
          <w:shd w:val="clear" w:color="auto" w:fill="FFFFFF"/>
        </w:rPr>
        <w:t>eading</w:t>
      </w:r>
      <w:r w:rsidR="00CF20CF" w:rsidRPr="006B5521">
        <w:rPr>
          <w:shd w:val="clear" w:color="auto" w:fill="FFFFFF"/>
        </w:rPr>
        <w:t xml:space="preserve"> Session</w:t>
      </w:r>
      <w:r w:rsidR="008F27E6" w:rsidRPr="006B5521">
        <w:t xml:space="preserve"> and </w:t>
      </w:r>
      <w:r w:rsidR="008F27E6" w:rsidRPr="006B5521">
        <w:rPr>
          <w:rStyle w:val="yiv0657921107"/>
        </w:rPr>
        <w:t>Power Point Presentation on</w:t>
      </w:r>
      <w:r w:rsidR="00CF20CF" w:rsidRPr="006B5521">
        <w:rPr>
          <w:rStyle w:val="yiv0657921107"/>
        </w:rPr>
        <w:t xml:space="preserve"> the</w:t>
      </w:r>
      <w:r w:rsidR="008F27E6" w:rsidRPr="006B5521">
        <w:rPr>
          <w:rStyle w:val="yiv0657921107"/>
        </w:rPr>
        <w:t xml:space="preserve"> </w:t>
      </w:r>
      <w:r w:rsidR="00CF20CF" w:rsidRPr="006B5521">
        <w:t>Literary W</w:t>
      </w:r>
      <w:r w:rsidR="008F27E6" w:rsidRPr="006B5521">
        <w:t>ork of Robert Louis Stevenson</w:t>
      </w:r>
      <w:r w:rsidRPr="006B5521">
        <w:t xml:space="preserve"> were </w:t>
      </w:r>
      <w:r w:rsidR="00CF20CF" w:rsidRPr="006B5521">
        <w:t>presented</w:t>
      </w:r>
      <w:r w:rsidR="008F27E6" w:rsidRPr="006B5521">
        <w:t xml:space="preserve">. </w:t>
      </w:r>
    </w:p>
    <w:p w14:paraId="28E87FCE" w14:textId="77777777" w:rsidR="008F27E6" w:rsidRPr="006B5521" w:rsidRDefault="00510B7B" w:rsidP="008F27E6">
      <w:pPr>
        <w:pStyle w:val="NormalWeb"/>
        <w:shd w:val="clear" w:color="auto" w:fill="FFFFFF"/>
        <w:spacing w:before="0" w:beforeAutospacing="0" w:after="120" w:afterAutospacing="0"/>
        <w:jc w:val="both"/>
        <w:textAlignment w:val="baseline"/>
      </w:pPr>
      <w:r w:rsidRPr="006B5521">
        <w:t xml:space="preserve">A </w:t>
      </w:r>
      <w:r w:rsidR="00CC2C93" w:rsidRPr="006B5521">
        <w:rPr>
          <w:b/>
        </w:rPr>
        <w:t xml:space="preserve">One Day </w:t>
      </w:r>
      <w:r w:rsidRPr="006B5521">
        <w:rPr>
          <w:b/>
        </w:rPr>
        <w:t>W</w:t>
      </w:r>
      <w:r w:rsidR="008F27E6" w:rsidRPr="006B5521">
        <w:rPr>
          <w:b/>
        </w:rPr>
        <w:t>orkshop</w:t>
      </w:r>
      <w:r w:rsidR="00CF20CF" w:rsidRPr="006B5521">
        <w:rPr>
          <w:b/>
        </w:rPr>
        <w:t xml:space="preserve"> on </w:t>
      </w:r>
      <w:r w:rsidR="00F668F0" w:rsidRPr="006B5521">
        <w:rPr>
          <w:b/>
        </w:rPr>
        <w:t>Effective use of Google Tools for L</w:t>
      </w:r>
      <w:r w:rsidR="00DD1E10" w:rsidRPr="006B5521">
        <w:rPr>
          <w:b/>
        </w:rPr>
        <w:t>ibrarians</w:t>
      </w:r>
      <w:r w:rsidR="00DD1E10" w:rsidRPr="006B5521">
        <w:t xml:space="preserve"> </w:t>
      </w:r>
      <w:r w:rsidR="008F27E6" w:rsidRPr="006B5521">
        <w:t>was also conducted for the librarians of</w:t>
      </w:r>
      <w:r w:rsidRPr="006B5521">
        <w:t xml:space="preserve"> different educational institutions of</w:t>
      </w:r>
      <w:r w:rsidR="008F27E6" w:rsidRPr="006B5521">
        <w:t xml:space="preserve"> Karachi.</w:t>
      </w:r>
    </w:p>
    <w:p w14:paraId="7A7BC9D7" w14:textId="77777777" w:rsidR="008F27E6" w:rsidRPr="006B5521" w:rsidRDefault="008F27E6" w:rsidP="008F27E6">
      <w:pPr>
        <w:jc w:val="both"/>
        <w:rPr>
          <w:b/>
          <w:sz w:val="2"/>
          <w:szCs w:val="16"/>
        </w:rPr>
      </w:pPr>
    </w:p>
    <w:p w14:paraId="79FB2C4C" w14:textId="77777777" w:rsidR="008F27E6" w:rsidRPr="006B5521" w:rsidRDefault="008F27E6" w:rsidP="008F27E6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B5521">
        <w:rPr>
          <w:rFonts w:ascii="Times New Roman" w:hAnsi="Times New Roman"/>
          <w:b/>
          <w:sz w:val="24"/>
          <w:szCs w:val="24"/>
        </w:rPr>
        <w:t>Assembly</w:t>
      </w:r>
      <w:r w:rsidR="00CF20CF" w:rsidRPr="006B5521">
        <w:rPr>
          <w:rFonts w:ascii="Times New Roman" w:hAnsi="Times New Roman"/>
          <w:b/>
          <w:sz w:val="24"/>
          <w:szCs w:val="24"/>
        </w:rPr>
        <w:t xml:space="preserve"> P</w:t>
      </w:r>
      <w:r w:rsidRPr="006B5521">
        <w:rPr>
          <w:rFonts w:ascii="Times New Roman" w:hAnsi="Times New Roman"/>
          <w:b/>
          <w:sz w:val="24"/>
          <w:szCs w:val="24"/>
        </w:rPr>
        <w:t>resentations</w:t>
      </w:r>
      <w:r w:rsidR="00510B7B" w:rsidRPr="006B5521">
        <w:rPr>
          <w:rFonts w:ascii="Times New Roman" w:hAnsi="Times New Roman"/>
          <w:sz w:val="24"/>
          <w:szCs w:val="24"/>
        </w:rPr>
        <w:t xml:space="preserve"> were held to c</w:t>
      </w:r>
      <w:r w:rsidRPr="006B5521">
        <w:rPr>
          <w:rFonts w:ascii="Times New Roman" w:hAnsi="Times New Roman"/>
          <w:sz w:val="24"/>
          <w:szCs w:val="24"/>
        </w:rPr>
        <w:t xml:space="preserve">elebrate </w:t>
      </w:r>
      <w:r w:rsidR="00CF20CF" w:rsidRPr="006B5521">
        <w:rPr>
          <w:rFonts w:ascii="Times New Roman" w:hAnsi="Times New Roman"/>
          <w:sz w:val="24"/>
          <w:szCs w:val="24"/>
        </w:rPr>
        <w:t xml:space="preserve">the </w:t>
      </w:r>
      <w:r w:rsidRPr="006B5521">
        <w:rPr>
          <w:rFonts w:ascii="Times New Roman" w:hAnsi="Times New Roman"/>
          <w:sz w:val="24"/>
          <w:szCs w:val="24"/>
        </w:rPr>
        <w:t xml:space="preserve">International </w:t>
      </w:r>
      <w:r w:rsidR="00CF20CF" w:rsidRPr="006B5521">
        <w:rPr>
          <w:rFonts w:ascii="Times New Roman" w:hAnsi="Times New Roman"/>
          <w:sz w:val="24"/>
          <w:szCs w:val="24"/>
        </w:rPr>
        <w:t>School Library Month.</w:t>
      </w:r>
      <w:r w:rsidRPr="006B5521">
        <w:rPr>
          <w:rFonts w:ascii="Times New Roman" w:hAnsi="Times New Roman"/>
          <w:sz w:val="24"/>
          <w:szCs w:val="24"/>
        </w:rPr>
        <w:t xml:space="preserve">  </w:t>
      </w:r>
    </w:p>
    <w:p w14:paraId="33DF4EBB" w14:textId="77777777" w:rsidR="000B429D" w:rsidRPr="006B5521" w:rsidRDefault="008F27E6" w:rsidP="008F27E6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6B5521">
        <w:rPr>
          <w:rFonts w:ascii="Times New Roman" w:hAnsi="Times New Roman"/>
          <w:b/>
          <w:sz w:val="24"/>
          <w:szCs w:val="24"/>
        </w:rPr>
        <w:t xml:space="preserve">Bulletin Boards </w:t>
      </w:r>
      <w:r w:rsidRPr="006B5521">
        <w:rPr>
          <w:rFonts w:ascii="Times New Roman" w:hAnsi="Times New Roman"/>
          <w:sz w:val="24"/>
          <w:szCs w:val="24"/>
        </w:rPr>
        <w:t>were</w:t>
      </w:r>
      <w:r w:rsidR="00CF20CF" w:rsidRPr="006B5521">
        <w:rPr>
          <w:rFonts w:ascii="Times New Roman" w:hAnsi="Times New Roman"/>
          <w:sz w:val="24"/>
          <w:szCs w:val="24"/>
        </w:rPr>
        <w:t xml:space="preserve"> prepared</w:t>
      </w:r>
      <w:r w:rsidRPr="006B5521">
        <w:rPr>
          <w:rFonts w:ascii="Times New Roman" w:hAnsi="Times New Roman"/>
          <w:b/>
          <w:sz w:val="24"/>
          <w:szCs w:val="24"/>
        </w:rPr>
        <w:t> </w:t>
      </w:r>
      <w:r w:rsidRPr="006B5521">
        <w:rPr>
          <w:rFonts w:ascii="Times New Roman" w:hAnsi="Times New Roman"/>
          <w:sz w:val="24"/>
          <w:szCs w:val="24"/>
        </w:rPr>
        <w:t>related to the theme of ISLM</w:t>
      </w:r>
      <w:r w:rsidR="00CF20CF" w:rsidRPr="006B5521">
        <w:rPr>
          <w:rFonts w:ascii="Times New Roman" w:hAnsi="Times New Roman"/>
          <w:sz w:val="24"/>
          <w:szCs w:val="24"/>
        </w:rPr>
        <w:t>.</w:t>
      </w:r>
    </w:p>
    <w:p w14:paraId="18DC1DCC" w14:textId="77777777" w:rsidR="008F27E6" w:rsidRPr="006B5521" w:rsidRDefault="008F27E6" w:rsidP="008F27E6">
      <w:pPr>
        <w:pStyle w:val="ListParagraph"/>
        <w:numPr>
          <w:ilvl w:val="0"/>
          <w:numId w:val="4"/>
        </w:numPr>
        <w:jc w:val="both"/>
        <w:rPr>
          <w:rStyle w:val="yiv0657921107"/>
          <w:rFonts w:ascii="Times New Roman" w:hAnsi="Times New Roman"/>
          <w:sz w:val="24"/>
          <w:szCs w:val="24"/>
        </w:rPr>
      </w:pPr>
      <w:r w:rsidRPr="006B5521">
        <w:rPr>
          <w:rStyle w:val="yiv0657921107"/>
          <w:rFonts w:ascii="Times New Roman" w:hAnsi="Times New Roman"/>
          <w:b/>
          <w:sz w:val="24"/>
          <w:szCs w:val="24"/>
        </w:rPr>
        <w:t>Book Fair</w:t>
      </w:r>
      <w:r w:rsidRPr="006B5521">
        <w:rPr>
          <w:rStyle w:val="yiv0657921107"/>
          <w:rFonts w:ascii="Times New Roman" w:hAnsi="Times New Roman"/>
          <w:sz w:val="24"/>
          <w:szCs w:val="24"/>
        </w:rPr>
        <w:t xml:space="preserve"> was als</w:t>
      </w:r>
      <w:r w:rsidR="000B429D" w:rsidRPr="006B5521">
        <w:rPr>
          <w:rStyle w:val="yiv0657921107"/>
          <w:rFonts w:ascii="Times New Roman" w:hAnsi="Times New Roman"/>
          <w:sz w:val="24"/>
          <w:szCs w:val="24"/>
        </w:rPr>
        <w:t xml:space="preserve">o </w:t>
      </w:r>
      <w:r w:rsidR="00CF20CF" w:rsidRPr="006B5521">
        <w:rPr>
          <w:rStyle w:val="yiv0657921107"/>
          <w:rFonts w:ascii="Times New Roman" w:hAnsi="Times New Roman"/>
          <w:sz w:val="24"/>
          <w:szCs w:val="24"/>
        </w:rPr>
        <w:t>arranged.</w:t>
      </w:r>
    </w:p>
    <w:p w14:paraId="4F6FE7FC" w14:textId="77777777" w:rsidR="008F27E6" w:rsidRPr="00781E52" w:rsidRDefault="006B34B2" w:rsidP="008F27E6">
      <w:pPr>
        <w:jc w:val="both"/>
        <w:rPr>
          <w:shd w:val="clear" w:color="auto" w:fill="FFFFFF"/>
        </w:rPr>
      </w:pPr>
      <w:r w:rsidRPr="00781E52">
        <w:t xml:space="preserve"> The </w:t>
      </w:r>
      <w:r w:rsidR="008F27E6" w:rsidRPr="00781E52">
        <w:t>Happy Home School</w:t>
      </w:r>
      <w:r w:rsidRPr="00781E52">
        <w:t xml:space="preserve"> System</w:t>
      </w:r>
      <w:r w:rsidR="008F27E6" w:rsidRPr="00781E52">
        <w:t xml:space="preserve"> organiz</w:t>
      </w:r>
      <w:r w:rsidR="00CF20CF" w:rsidRPr="00781E52">
        <w:t>es library month activities to create a love of r</w:t>
      </w:r>
      <w:r w:rsidR="008F27E6" w:rsidRPr="00781E52">
        <w:t>eading</w:t>
      </w:r>
      <w:r w:rsidRPr="00781E52">
        <w:t xml:space="preserve"> among students and we are happy to share that the p</w:t>
      </w:r>
      <w:r w:rsidR="008F27E6" w:rsidRPr="00781E52">
        <w:t>arents, students, heads, teachers and school librarian</w:t>
      </w:r>
      <w:r w:rsidR="00CF20CF" w:rsidRPr="00781E52">
        <w:t>s</w:t>
      </w:r>
      <w:r w:rsidR="008F27E6" w:rsidRPr="00781E52">
        <w:t xml:space="preserve"> </w:t>
      </w:r>
      <w:r w:rsidR="008F27E6" w:rsidRPr="00781E52">
        <w:rPr>
          <w:shd w:val="clear" w:color="auto" w:fill="FFFFFF"/>
        </w:rPr>
        <w:t>enthusiastically</w:t>
      </w:r>
      <w:r w:rsidR="008F27E6" w:rsidRPr="00781E52">
        <w:t xml:space="preserve"> </w:t>
      </w:r>
      <w:r w:rsidRPr="00781E52">
        <w:t xml:space="preserve">participated </w:t>
      </w:r>
      <w:r w:rsidR="008F27E6" w:rsidRPr="00781E52">
        <w:t>in</w:t>
      </w:r>
      <w:r w:rsidR="00CF20CF" w:rsidRPr="00781E52">
        <w:t xml:space="preserve"> all the</w:t>
      </w:r>
      <w:r w:rsidRPr="00781E52">
        <w:t xml:space="preserve"> </w:t>
      </w:r>
      <w:r w:rsidRPr="00781E52">
        <w:rPr>
          <w:b/>
        </w:rPr>
        <w:t>ISLM A</w:t>
      </w:r>
      <w:r w:rsidR="00CF20CF" w:rsidRPr="00781E52">
        <w:rPr>
          <w:b/>
        </w:rPr>
        <w:t>ctivities</w:t>
      </w:r>
      <w:r w:rsidR="00CF20CF" w:rsidRPr="00781E52">
        <w:t>!</w:t>
      </w:r>
    </w:p>
    <w:p w14:paraId="13239653" w14:textId="77777777" w:rsidR="008F27E6" w:rsidRPr="00781E52" w:rsidRDefault="008F27E6" w:rsidP="008F27E6">
      <w:r w:rsidRPr="00781E52">
        <w:t xml:space="preserve">   </w:t>
      </w:r>
    </w:p>
    <w:p w14:paraId="574AB795" w14:textId="77777777" w:rsidR="00A87211" w:rsidRPr="006B5521" w:rsidRDefault="00A87211" w:rsidP="00A87211"/>
    <w:p w14:paraId="6871A944" w14:textId="77777777" w:rsidR="0002464C" w:rsidRPr="00FF2908" w:rsidRDefault="0002464C" w:rsidP="0002464C">
      <w:pPr>
        <w:shd w:val="clear" w:color="auto" w:fill="FFFFFF"/>
        <w:spacing w:before="100" w:beforeAutospacing="1" w:after="100" w:afterAutospacing="1"/>
      </w:pPr>
      <w:r w:rsidRPr="006B5521">
        <w:rPr>
          <w:b/>
          <w:bCs/>
        </w:rPr>
        <w:t>Ms. Farhat </w:t>
      </w:r>
      <w:proofErr w:type="spellStart"/>
      <w:r w:rsidRPr="006B5521">
        <w:rPr>
          <w:b/>
          <w:bCs/>
        </w:rPr>
        <w:t>Jabeen</w:t>
      </w:r>
      <w:proofErr w:type="spellEnd"/>
      <w:r w:rsidRPr="006B5521">
        <w:br/>
        <w:t>Head Librarian</w:t>
      </w:r>
      <w:r w:rsidRPr="006B5521">
        <w:br/>
      </w:r>
      <w:r w:rsidRPr="006B5521">
        <w:br/>
        <w:t>HHS - Happy Home School - Celebrating 69 years</w:t>
      </w:r>
      <w:r w:rsidRPr="006B5521">
        <w:br/>
        <w:t>5/3, Modern Housing Society, </w:t>
      </w:r>
      <w:r w:rsidRPr="006B5521">
        <w:br/>
        <w:t>Shaheed-e-Millat Road, </w:t>
      </w:r>
      <w:r w:rsidRPr="006B5521">
        <w:br/>
        <w:t>Karachi-74800</w:t>
      </w:r>
      <w:r w:rsidRPr="006B5521">
        <w:br/>
      </w:r>
      <w:r w:rsidRPr="00FF2908">
        <w:t>Pakistan</w:t>
      </w:r>
    </w:p>
    <w:p w14:paraId="6B77833F" w14:textId="77777777" w:rsidR="0002464C" w:rsidRPr="00FF2908" w:rsidRDefault="0002464C" w:rsidP="0002464C">
      <w:pPr>
        <w:pStyle w:val="E-mailSignature"/>
        <w:rPr>
          <w:rFonts w:ascii="Times New Roman" w:hAnsi="Times New Roman" w:cs="Times New Roman"/>
          <w:color w:val="0070C0"/>
          <w:sz w:val="24"/>
          <w:szCs w:val="24"/>
        </w:rPr>
      </w:pPr>
      <w:r w:rsidRPr="00FF2908">
        <w:rPr>
          <w:rFonts w:ascii="Times New Roman" w:hAnsi="Times New Roman" w:cs="Times New Roman"/>
          <w:sz w:val="24"/>
          <w:szCs w:val="24"/>
        </w:rPr>
        <w:t>T: </w:t>
      </w:r>
      <w:hyperlink r:id="rId8" w:tgtFrame="_blank" w:history="1">
        <w:r w:rsidRPr="00FF290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+92 21 34557603</w:t>
        </w:r>
      </w:hyperlink>
      <w:r w:rsidRPr="00FF2908">
        <w:rPr>
          <w:rFonts w:ascii="Times New Roman" w:hAnsi="Times New Roman" w:cs="Times New Roman"/>
          <w:sz w:val="24"/>
          <w:szCs w:val="24"/>
        </w:rPr>
        <w:t> / 34557412 / 34314575 </w:t>
      </w:r>
      <w:r w:rsidRPr="00FF2908">
        <w:rPr>
          <w:rFonts w:ascii="Times New Roman" w:hAnsi="Times New Roman" w:cs="Times New Roman"/>
          <w:sz w:val="24"/>
          <w:szCs w:val="24"/>
        </w:rPr>
        <w:br/>
      </w:r>
      <w:r w:rsidRPr="00FF2908">
        <w:rPr>
          <w:rFonts w:ascii="Times New Roman" w:hAnsi="Times New Roman" w:cs="Times New Roman"/>
          <w:color w:val="0070C0"/>
          <w:sz w:val="24"/>
          <w:szCs w:val="24"/>
        </w:rPr>
        <w:t>W: </w:t>
      </w:r>
      <w:hyperlink r:id="rId9" w:tgtFrame="_blank" w:history="1">
        <w:r w:rsidRPr="00FF2908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http://www.hhs.edu.pk/</w:t>
        </w:r>
      </w:hyperlink>
      <w:r w:rsidRPr="00FF2908">
        <w:rPr>
          <w:rFonts w:ascii="Times New Roman" w:hAnsi="Times New Roman" w:cs="Times New Roman"/>
          <w:sz w:val="24"/>
          <w:szCs w:val="24"/>
        </w:rPr>
        <w:br/>
      </w:r>
      <w:r w:rsidRPr="00FF2908">
        <w:rPr>
          <w:rFonts w:ascii="Times New Roman" w:hAnsi="Times New Roman" w:cs="Times New Roman"/>
          <w:color w:val="0070C0"/>
          <w:sz w:val="24"/>
          <w:szCs w:val="24"/>
        </w:rPr>
        <w:t>F:</w:t>
      </w:r>
      <w:hyperlink r:id="rId10" w:tgtFrame="_blank" w:history="1">
        <w:r w:rsidRPr="00FF2908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https://www.facebook.com/hhsofficial</w:t>
        </w:r>
      </w:hyperlink>
    </w:p>
    <w:p w14:paraId="62F2F727" w14:textId="77777777" w:rsidR="00156744" w:rsidRPr="00FF2908" w:rsidRDefault="00156744" w:rsidP="00156744">
      <w:pPr>
        <w:pStyle w:val="yiv1249208167msonormal"/>
        <w:jc w:val="both"/>
        <w:rPr>
          <w:color w:val="0070C0"/>
          <w:sz w:val="28"/>
          <w:szCs w:val="28"/>
        </w:rPr>
      </w:pPr>
    </w:p>
    <w:p w14:paraId="1E008955" w14:textId="77777777" w:rsidR="00156744" w:rsidRPr="00FF2908" w:rsidRDefault="00156744" w:rsidP="00156744">
      <w:pPr>
        <w:pStyle w:val="yiv1249208167msonormal"/>
        <w:jc w:val="both"/>
        <w:rPr>
          <w:sz w:val="28"/>
          <w:szCs w:val="28"/>
        </w:rPr>
      </w:pPr>
    </w:p>
    <w:p w14:paraId="15A14684" w14:textId="3B7A348C" w:rsidR="00156744" w:rsidRDefault="00156744" w:rsidP="00156744">
      <w:pPr>
        <w:pStyle w:val="yiv1249208167msonormal"/>
        <w:jc w:val="both"/>
        <w:rPr>
          <w:sz w:val="28"/>
          <w:szCs w:val="28"/>
        </w:rPr>
      </w:pPr>
    </w:p>
    <w:p w14:paraId="5A3EC30A" w14:textId="34CD2ADA" w:rsidR="00C16746" w:rsidRDefault="00C16746" w:rsidP="00156744">
      <w:pPr>
        <w:pStyle w:val="yiv1249208167msonormal"/>
        <w:jc w:val="both"/>
        <w:rPr>
          <w:sz w:val="28"/>
          <w:szCs w:val="28"/>
        </w:rPr>
      </w:pPr>
    </w:p>
    <w:p w14:paraId="3DF1CD54" w14:textId="1F1F1CB2" w:rsidR="00C16746" w:rsidRDefault="00C16746" w:rsidP="00156744">
      <w:pPr>
        <w:pStyle w:val="yiv1249208167msonormal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3256D" wp14:editId="0259DDAC">
            <wp:extent cx="5733415" cy="23812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AAB7" w14:textId="2A63A01F" w:rsidR="00C16746" w:rsidRDefault="00C16746" w:rsidP="00156744">
      <w:pPr>
        <w:pStyle w:val="yiv1249208167msonormal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00260FC" wp14:editId="27CBDC67">
            <wp:extent cx="5733415" cy="29718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8985" w14:textId="4C99B0E7" w:rsidR="00C16746" w:rsidRDefault="00C16746" w:rsidP="00156744">
      <w:pPr>
        <w:pStyle w:val="yiv1249208167msonormal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970EE5" wp14:editId="0ED49D02">
            <wp:extent cx="5733415" cy="238887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6836" w14:textId="0923146E" w:rsidR="00C16746" w:rsidRDefault="00C16746" w:rsidP="00C16746">
      <w:pPr>
        <w:pStyle w:val="yiv1249208167msonormal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D5E264" wp14:editId="2062CB6F">
            <wp:extent cx="4972050" cy="497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55F6" w14:textId="2B1F17F9" w:rsidR="00C16746" w:rsidRDefault="00C16746" w:rsidP="00C16746">
      <w:pPr>
        <w:pStyle w:val="yiv1249208167msonormal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B1C545C" wp14:editId="1D185EB7">
            <wp:simplePos x="0" y="0"/>
            <wp:positionH relativeFrom="column">
              <wp:posOffset>-304800</wp:posOffset>
            </wp:positionH>
            <wp:positionV relativeFrom="page">
              <wp:posOffset>1674495</wp:posOffset>
            </wp:positionV>
            <wp:extent cx="6297930" cy="2650490"/>
            <wp:effectExtent l="0" t="0" r="7620" b="0"/>
            <wp:wrapTight wrapText="bothSides">
              <wp:wrapPolygon edited="0">
                <wp:start x="0" y="0"/>
                <wp:lineTo x="0" y="21424"/>
                <wp:lineTo x="21561" y="21424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3F1205" wp14:editId="0EACF010">
            <wp:simplePos x="0" y="0"/>
            <wp:positionH relativeFrom="column">
              <wp:posOffset>-247650</wp:posOffset>
            </wp:positionH>
            <wp:positionV relativeFrom="page">
              <wp:posOffset>4758055</wp:posOffset>
            </wp:positionV>
            <wp:extent cx="6170295" cy="2867025"/>
            <wp:effectExtent l="0" t="0" r="1905" b="9525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0D6986A" w14:textId="77777777" w:rsidR="00C16746" w:rsidRDefault="00C16746" w:rsidP="00C16746">
      <w:pPr>
        <w:pStyle w:val="yiv1249208167msonormal"/>
        <w:jc w:val="center"/>
        <w:rPr>
          <w:sz w:val="28"/>
          <w:szCs w:val="28"/>
        </w:rPr>
      </w:pPr>
    </w:p>
    <w:p w14:paraId="542B2E67" w14:textId="77777777" w:rsidR="00C16746" w:rsidRDefault="00C16746" w:rsidP="00C16746">
      <w:pPr>
        <w:pStyle w:val="yiv1249208167msonormal"/>
        <w:jc w:val="center"/>
        <w:rPr>
          <w:sz w:val="28"/>
          <w:szCs w:val="28"/>
        </w:rPr>
      </w:pPr>
    </w:p>
    <w:p w14:paraId="734C3366" w14:textId="77777777" w:rsidR="00C16746" w:rsidRDefault="00C16746" w:rsidP="00C16746">
      <w:pPr>
        <w:pStyle w:val="yiv1249208167msonormal"/>
        <w:jc w:val="center"/>
        <w:rPr>
          <w:sz w:val="28"/>
          <w:szCs w:val="28"/>
        </w:rPr>
      </w:pPr>
    </w:p>
    <w:p w14:paraId="7CF9025C" w14:textId="77777777" w:rsidR="00C16746" w:rsidRDefault="00C16746" w:rsidP="00C16746">
      <w:pPr>
        <w:pStyle w:val="yiv1249208167msonormal"/>
        <w:jc w:val="center"/>
        <w:rPr>
          <w:sz w:val="28"/>
          <w:szCs w:val="28"/>
        </w:rPr>
      </w:pPr>
    </w:p>
    <w:p w14:paraId="5E1D6C0D" w14:textId="77777777" w:rsidR="00C16746" w:rsidRDefault="00C16746" w:rsidP="00C16746">
      <w:pPr>
        <w:pStyle w:val="yiv1249208167msonormal"/>
        <w:jc w:val="center"/>
        <w:rPr>
          <w:sz w:val="28"/>
          <w:szCs w:val="28"/>
        </w:rPr>
      </w:pPr>
    </w:p>
    <w:p w14:paraId="21D36ECB" w14:textId="59553A49" w:rsidR="00C16746" w:rsidRDefault="00C16746" w:rsidP="00C16746">
      <w:pPr>
        <w:pStyle w:val="yiv1249208167msonormal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80F78A" wp14:editId="69F0E384">
            <wp:simplePos x="0" y="0"/>
            <wp:positionH relativeFrom="column">
              <wp:posOffset>-104775</wp:posOffset>
            </wp:positionH>
            <wp:positionV relativeFrom="page">
              <wp:posOffset>5447665</wp:posOffset>
            </wp:positionV>
            <wp:extent cx="5733415" cy="3522345"/>
            <wp:effectExtent l="0" t="0" r="635" b="1905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43E765" wp14:editId="110027B0">
            <wp:simplePos x="0" y="0"/>
            <wp:positionH relativeFrom="column">
              <wp:posOffset>-152400</wp:posOffset>
            </wp:positionH>
            <wp:positionV relativeFrom="page">
              <wp:posOffset>1952625</wp:posOffset>
            </wp:positionV>
            <wp:extent cx="5733415" cy="3225165"/>
            <wp:effectExtent l="0" t="0" r="635" b="0"/>
            <wp:wrapTight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9DB9C" w14:textId="54F54A36" w:rsidR="00C16746" w:rsidRPr="00C16746" w:rsidRDefault="00C16746" w:rsidP="00C16746">
      <w:pPr>
        <w:tabs>
          <w:tab w:val="left" w:pos="5055"/>
        </w:tabs>
      </w:pPr>
      <w:r>
        <w:tab/>
      </w:r>
    </w:p>
    <w:p w14:paraId="17F9E91D" w14:textId="612CDF38" w:rsidR="00C16746" w:rsidRDefault="00C16746" w:rsidP="00C16746"/>
    <w:p w14:paraId="117C4CE0" w14:textId="3F29B0FE" w:rsidR="00C16746" w:rsidRDefault="00C16746" w:rsidP="00C16746">
      <w:r>
        <w:rPr>
          <w:noProof/>
        </w:rPr>
        <w:lastRenderedPageBreak/>
        <w:drawing>
          <wp:inline distT="0" distB="0" distL="0" distR="0" wp14:anchorId="7FB3AADC" wp14:editId="2DEE3ECF">
            <wp:extent cx="5733415" cy="322516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E63C" w14:textId="3E99C99D" w:rsidR="00C16746" w:rsidRPr="00C16746" w:rsidRDefault="00C16746" w:rsidP="00C16746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55FB0643" wp14:editId="70D2A219">
            <wp:simplePos x="0" y="0"/>
            <wp:positionH relativeFrom="column">
              <wp:posOffset>0</wp:posOffset>
            </wp:positionH>
            <wp:positionV relativeFrom="page">
              <wp:posOffset>5592445</wp:posOffset>
            </wp:positionV>
            <wp:extent cx="5733415" cy="4032250"/>
            <wp:effectExtent l="0" t="0" r="635" b="6350"/>
            <wp:wrapTight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6746" w:rsidRPr="00C16746" w:rsidSect="002E3AAD">
      <w:headerReference w:type="default" r:id="rId21"/>
      <w:footerReference w:type="default" r:id="rId22"/>
      <w:pgSz w:w="11909" w:h="16834" w:code="9"/>
      <w:pgMar w:top="1296" w:right="1440" w:bottom="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4D8E9" w14:textId="77777777" w:rsidR="00C54B9B" w:rsidRDefault="00C54B9B" w:rsidP="003E6EDF">
      <w:r>
        <w:separator/>
      </w:r>
    </w:p>
  </w:endnote>
  <w:endnote w:type="continuationSeparator" w:id="0">
    <w:p w14:paraId="262A4CC1" w14:textId="77777777" w:rsidR="00C54B9B" w:rsidRDefault="00C54B9B" w:rsidP="003E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EDC96" w14:textId="77777777" w:rsidR="003E6EDF" w:rsidRDefault="004C5509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7438348" wp14:editId="54104DCD">
          <wp:simplePos x="0" y="0"/>
          <wp:positionH relativeFrom="column">
            <wp:posOffset>-381000</wp:posOffset>
          </wp:positionH>
          <wp:positionV relativeFrom="paragraph">
            <wp:posOffset>-421640</wp:posOffset>
          </wp:positionV>
          <wp:extent cx="6734175" cy="638175"/>
          <wp:effectExtent l="19050" t="0" r="9525" b="0"/>
          <wp:wrapSquare wrapText="bothSides"/>
          <wp:docPr id="1" name="Picture 8" descr="C:\Users\Farah\Desktop\Picture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rah\Desktop\Picture2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62" t="91219" r="3783" b="2792"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715649" w14:textId="77777777" w:rsidR="003E6EDF" w:rsidRDefault="003E6E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73E76" w14:textId="77777777" w:rsidR="00C54B9B" w:rsidRDefault="00C54B9B" w:rsidP="003E6EDF">
      <w:r>
        <w:separator/>
      </w:r>
    </w:p>
  </w:footnote>
  <w:footnote w:type="continuationSeparator" w:id="0">
    <w:p w14:paraId="37BED5B5" w14:textId="77777777" w:rsidR="00C54B9B" w:rsidRDefault="00C54B9B" w:rsidP="003E6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6A32F" w14:textId="77777777" w:rsidR="003E6EDF" w:rsidRDefault="004C550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0CB0AD" wp14:editId="52E28635">
          <wp:simplePos x="0" y="0"/>
          <wp:positionH relativeFrom="column">
            <wp:posOffset>-704215</wp:posOffset>
          </wp:positionH>
          <wp:positionV relativeFrom="paragraph">
            <wp:posOffset>-13335</wp:posOffset>
          </wp:positionV>
          <wp:extent cx="7056120" cy="1445895"/>
          <wp:effectExtent l="19050" t="0" r="0" b="0"/>
          <wp:wrapSquare wrapText="bothSides"/>
          <wp:docPr id="2" name="Picture 8" descr="C:\Users\Farah\Desktop\Picture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rah\Desktop\Picture2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87" t="4391" r="4117" b="82036"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3FF03F0" w14:textId="77777777" w:rsidR="003E6EDF" w:rsidRDefault="003E6E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337D1"/>
    <w:multiLevelType w:val="hybridMultilevel"/>
    <w:tmpl w:val="8C5AD3C0"/>
    <w:lvl w:ilvl="0" w:tplc="AE4870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16DC9"/>
    <w:multiLevelType w:val="multilevel"/>
    <w:tmpl w:val="2BDA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D653C4"/>
    <w:multiLevelType w:val="hybridMultilevel"/>
    <w:tmpl w:val="1338C776"/>
    <w:lvl w:ilvl="0" w:tplc="2190E90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15412"/>
    <w:multiLevelType w:val="hybridMultilevel"/>
    <w:tmpl w:val="E44C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4B5"/>
    <w:rsid w:val="00001625"/>
    <w:rsid w:val="0002464C"/>
    <w:rsid w:val="00030F29"/>
    <w:rsid w:val="00037276"/>
    <w:rsid w:val="00046116"/>
    <w:rsid w:val="00065057"/>
    <w:rsid w:val="000731D5"/>
    <w:rsid w:val="00074385"/>
    <w:rsid w:val="0007466E"/>
    <w:rsid w:val="000909AF"/>
    <w:rsid w:val="000B2F91"/>
    <w:rsid w:val="000B429D"/>
    <w:rsid w:val="000E7980"/>
    <w:rsid w:val="000F7315"/>
    <w:rsid w:val="00116FBA"/>
    <w:rsid w:val="0012204A"/>
    <w:rsid w:val="00126418"/>
    <w:rsid w:val="00156744"/>
    <w:rsid w:val="00166326"/>
    <w:rsid w:val="001C468E"/>
    <w:rsid w:val="001D4A6A"/>
    <w:rsid w:val="001F186C"/>
    <w:rsid w:val="00212512"/>
    <w:rsid w:val="00222E40"/>
    <w:rsid w:val="00224904"/>
    <w:rsid w:val="002249DD"/>
    <w:rsid w:val="00256AD3"/>
    <w:rsid w:val="00260FD5"/>
    <w:rsid w:val="002630EB"/>
    <w:rsid w:val="0027593A"/>
    <w:rsid w:val="002B44BD"/>
    <w:rsid w:val="002B58B7"/>
    <w:rsid w:val="002D494D"/>
    <w:rsid w:val="002E3AAD"/>
    <w:rsid w:val="002F56D6"/>
    <w:rsid w:val="00333CB7"/>
    <w:rsid w:val="003473FD"/>
    <w:rsid w:val="00351CA9"/>
    <w:rsid w:val="0035636B"/>
    <w:rsid w:val="00366B5D"/>
    <w:rsid w:val="00392097"/>
    <w:rsid w:val="003A08D4"/>
    <w:rsid w:val="003A3443"/>
    <w:rsid w:val="003C1EC4"/>
    <w:rsid w:val="003C6ED5"/>
    <w:rsid w:val="003E5202"/>
    <w:rsid w:val="003E6EDF"/>
    <w:rsid w:val="003F1537"/>
    <w:rsid w:val="004117F7"/>
    <w:rsid w:val="004213A0"/>
    <w:rsid w:val="004270BF"/>
    <w:rsid w:val="00442616"/>
    <w:rsid w:val="0045622E"/>
    <w:rsid w:val="00466668"/>
    <w:rsid w:val="00466B44"/>
    <w:rsid w:val="00490C02"/>
    <w:rsid w:val="004B49D5"/>
    <w:rsid w:val="004C5509"/>
    <w:rsid w:val="004E3783"/>
    <w:rsid w:val="004F08F7"/>
    <w:rsid w:val="0050139E"/>
    <w:rsid w:val="0050766E"/>
    <w:rsid w:val="00510B7B"/>
    <w:rsid w:val="005217E0"/>
    <w:rsid w:val="00543B60"/>
    <w:rsid w:val="005460BC"/>
    <w:rsid w:val="00564F6B"/>
    <w:rsid w:val="005804B0"/>
    <w:rsid w:val="005A1360"/>
    <w:rsid w:val="005B30D2"/>
    <w:rsid w:val="005E01F0"/>
    <w:rsid w:val="005E0F87"/>
    <w:rsid w:val="0061167F"/>
    <w:rsid w:val="006128C5"/>
    <w:rsid w:val="00651D2C"/>
    <w:rsid w:val="00670A33"/>
    <w:rsid w:val="006B34B2"/>
    <w:rsid w:val="006B5521"/>
    <w:rsid w:val="006C58D8"/>
    <w:rsid w:val="006C6A48"/>
    <w:rsid w:val="006D31C9"/>
    <w:rsid w:val="006E2F63"/>
    <w:rsid w:val="00705787"/>
    <w:rsid w:val="007130AB"/>
    <w:rsid w:val="007439E3"/>
    <w:rsid w:val="00750A43"/>
    <w:rsid w:val="007521A2"/>
    <w:rsid w:val="00764872"/>
    <w:rsid w:val="007778C0"/>
    <w:rsid w:val="00781E52"/>
    <w:rsid w:val="00785696"/>
    <w:rsid w:val="007928BD"/>
    <w:rsid w:val="00792F2C"/>
    <w:rsid w:val="007B14B1"/>
    <w:rsid w:val="007B6F8F"/>
    <w:rsid w:val="007D447E"/>
    <w:rsid w:val="007D5411"/>
    <w:rsid w:val="007D7C3D"/>
    <w:rsid w:val="007F3BA3"/>
    <w:rsid w:val="00813D69"/>
    <w:rsid w:val="008274A2"/>
    <w:rsid w:val="0083210F"/>
    <w:rsid w:val="0083524F"/>
    <w:rsid w:val="00837188"/>
    <w:rsid w:val="008452D6"/>
    <w:rsid w:val="00856AA5"/>
    <w:rsid w:val="008703AF"/>
    <w:rsid w:val="00872E50"/>
    <w:rsid w:val="0088670F"/>
    <w:rsid w:val="008922E7"/>
    <w:rsid w:val="008B684E"/>
    <w:rsid w:val="008E44B8"/>
    <w:rsid w:val="008F203E"/>
    <w:rsid w:val="008F27E6"/>
    <w:rsid w:val="00921B3D"/>
    <w:rsid w:val="0095733D"/>
    <w:rsid w:val="009628EB"/>
    <w:rsid w:val="00971F48"/>
    <w:rsid w:val="0098759E"/>
    <w:rsid w:val="009A60A0"/>
    <w:rsid w:val="009E329C"/>
    <w:rsid w:val="00A052DA"/>
    <w:rsid w:val="00A25989"/>
    <w:rsid w:val="00A36BB9"/>
    <w:rsid w:val="00A4261B"/>
    <w:rsid w:val="00A87211"/>
    <w:rsid w:val="00A933BC"/>
    <w:rsid w:val="00AB08D6"/>
    <w:rsid w:val="00AB4302"/>
    <w:rsid w:val="00AD78C0"/>
    <w:rsid w:val="00AE4CDB"/>
    <w:rsid w:val="00B0736A"/>
    <w:rsid w:val="00B07F08"/>
    <w:rsid w:val="00B3440E"/>
    <w:rsid w:val="00B3667F"/>
    <w:rsid w:val="00B42AA8"/>
    <w:rsid w:val="00B53E69"/>
    <w:rsid w:val="00B83242"/>
    <w:rsid w:val="00B870A4"/>
    <w:rsid w:val="00BA63AD"/>
    <w:rsid w:val="00BC09F8"/>
    <w:rsid w:val="00BC0EC9"/>
    <w:rsid w:val="00BD5365"/>
    <w:rsid w:val="00BE0403"/>
    <w:rsid w:val="00C06EE4"/>
    <w:rsid w:val="00C122E4"/>
    <w:rsid w:val="00C13C64"/>
    <w:rsid w:val="00C16746"/>
    <w:rsid w:val="00C407FC"/>
    <w:rsid w:val="00C54B9B"/>
    <w:rsid w:val="00C604B5"/>
    <w:rsid w:val="00C61047"/>
    <w:rsid w:val="00C67C61"/>
    <w:rsid w:val="00C82431"/>
    <w:rsid w:val="00C82CD7"/>
    <w:rsid w:val="00C83DC2"/>
    <w:rsid w:val="00C9595D"/>
    <w:rsid w:val="00C965A1"/>
    <w:rsid w:val="00CB51D4"/>
    <w:rsid w:val="00CB5779"/>
    <w:rsid w:val="00CC2C93"/>
    <w:rsid w:val="00CC7F14"/>
    <w:rsid w:val="00CD46CB"/>
    <w:rsid w:val="00CD7460"/>
    <w:rsid w:val="00CF20CF"/>
    <w:rsid w:val="00CF37F4"/>
    <w:rsid w:val="00D1088F"/>
    <w:rsid w:val="00D304DA"/>
    <w:rsid w:val="00D76E00"/>
    <w:rsid w:val="00D8535A"/>
    <w:rsid w:val="00D86415"/>
    <w:rsid w:val="00DB186F"/>
    <w:rsid w:val="00DB213B"/>
    <w:rsid w:val="00DD1E10"/>
    <w:rsid w:val="00DD2275"/>
    <w:rsid w:val="00E0764B"/>
    <w:rsid w:val="00E116DA"/>
    <w:rsid w:val="00E13D02"/>
    <w:rsid w:val="00E17182"/>
    <w:rsid w:val="00E33F09"/>
    <w:rsid w:val="00E419DC"/>
    <w:rsid w:val="00E64C26"/>
    <w:rsid w:val="00E87E06"/>
    <w:rsid w:val="00E97335"/>
    <w:rsid w:val="00EB6DFC"/>
    <w:rsid w:val="00ED7F6E"/>
    <w:rsid w:val="00ED7FAC"/>
    <w:rsid w:val="00F26414"/>
    <w:rsid w:val="00F31874"/>
    <w:rsid w:val="00F31A34"/>
    <w:rsid w:val="00F47CB6"/>
    <w:rsid w:val="00F512FA"/>
    <w:rsid w:val="00F52706"/>
    <w:rsid w:val="00F668F0"/>
    <w:rsid w:val="00F73B1A"/>
    <w:rsid w:val="00F7512D"/>
    <w:rsid w:val="00F918F2"/>
    <w:rsid w:val="00F92A6B"/>
    <w:rsid w:val="00F95C03"/>
    <w:rsid w:val="00FA71A0"/>
    <w:rsid w:val="00FA7B84"/>
    <w:rsid w:val="00FE2D99"/>
    <w:rsid w:val="00FF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BF4A4"/>
  <w15:docId w15:val="{B336FE44-9F0F-4459-BD4B-22238E6B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550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6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EDF"/>
  </w:style>
  <w:style w:type="paragraph" w:styleId="Footer">
    <w:name w:val="footer"/>
    <w:basedOn w:val="Normal"/>
    <w:link w:val="FooterChar"/>
    <w:uiPriority w:val="99"/>
    <w:unhideWhenUsed/>
    <w:rsid w:val="003E6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EDF"/>
  </w:style>
  <w:style w:type="paragraph" w:styleId="NormalWeb">
    <w:name w:val="Normal (Web)"/>
    <w:basedOn w:val="Normal"/>
    <w:uiPriority w:val="99"/>
    <w:rsid w:val="004C5509"/>
    <w:pPr>
      <w:spacing w:before="100" w:beforeAutospacing="1" w:after="100" w:afterAutospacing="1"/>
    </w:pPr>
  </w:style>
  <w:style w:type="character" w:customStyle="1" w:styleId="yiv0657921107">
    <w:name w:val="yiv0657921107"/>
    <w:basedOn w:val="DefaultParagraphFont"/>
    <w:rsid w:val="004C5509"/>
  </w:style>
  <w:style w:type="paragraph" w:styleId="ListParagraph">
    <w:name w:val="List Paragraph"/>
    <w:basedOn w:val="Normal"/>
    <w:uiPriority w:val="34"/>
    <w:qFormat/>
    <w:rsid w:val="004C55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61047"/>
    <w:rPr>
      <w:color w:val="0000FF"/>
      <w:u w:val="single"/>
    </w:rPr>
  </w:style>
  <w:style w:type="character" w:customStyle="1" w:styleId="yiv5009552615">
    <w:name w:val="yiv5009552615"/>
    <w:basedOn w:val="DefaultParagraphFont"/>
    <w:rsid w:val="005460BC"/>
  </w:style>
  <w:style w:type="character" w:customStyle="1" w:styleId="yiv7813858750">
    <w:name w:val="yiv7813858750"/>
    <w:basedOn w:val="DefaultParagraphFont"/>
    <w:rsid w:val="0095733D"/>
  </w:style>
  <w:style w:type="paragraph" w:customStyle="1" w:styleId="yiv1249208167msonormal">
    <w:name w:val="yiv1249208167msonormal"/>
    <w:basedOn w:val="Normal"/>
    <w:rsid w:val="00156744"/>
    <w:pPr>
      <w:spacing w:before="100" w:beforeAutospacing="1" w:after="100" w:afterAutospacing="1"/>
    </w:pPr>
  </w:style>
  <w:style w:type="character" w:customStyle="1" w:styleId="type-activity">
    <w:name w:val="type-activity"/>
    <w:basedOn w:val="DefaultParagraphFont"/>
    <w:rsid w:val="00FA71A0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2464C"/>
    <w:rPr>
      <w:rFonts w:asciiTheme="minorHAnsi" w:eastAsiaTheme="minorEastAsia" w:hAnsiTheme="minorHAnsi" w:cstheme="minorBidi"/>
      <w:sz w:val="22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2464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92%2021%203455760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hhsofficia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hhs.edu.pk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HS%20Brand%20Guidelines\society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5FC8B-9584-45EF-8B37-2F69F78B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society_letterhead</Template>
  <TotalTime>6</TotalTime>
  <Pages>7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Ann</cp:lastModifiedBy>
  <cp:revision>3</cp:revision>
  <cp:lastPrinted>2018-12-07T06:35:00Z</cp:lastPrinted>
  <dcterms:created xsi:type="dcterms:W3CDTF">2018-12-11T17:41:00Z</dcterms:created>
  <dcterms:modified xsi:type="dcterms:W3CDTF">2018-12-11T17:47:00Z</dcterms:modified>
</cp:coreProperties>
</file>